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109AE">
      <w:pPr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sz w:val="32"/>
          <w:szCs w:val="32"/>
        </w:rPr>
        <w:t>：</w:t>
      </w:r>
    </w:p>
    <w:p w14:paraId="48409573"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崇左</w:t>
      </w:r>
      <w:r>
        <w:rPr>
          <w:rFonts w:hint="eastAsia" w:ascii="黑体" w:eastAsia="黑体"/>
          <w:sz w:val="32"/>
          <w:szCs w:val="32"/>
        </w:rPr>
        <w:t>市</w:t>
      </w:r>
      <w:r>
        <w:rPr>
          <w:rFonts w:hint="eastAsia" w:ascii="黑体" w:eastAsia="黑体"/>
          <w:sz w:val="32"/>
          <w:szCs w:val="32"/>
          <w:lang w:val="en-US" w:eastAsia="zh-CN"/>
        </w:rPr>
        <w:t>花山</w:t>
      </w:r>
      <w:r>
        <w:rPr>
          <w:rFonts w:hint="eastAsia" w:ascii="黑体" w:eastAsia="黑体"/>
          <w:sz w:val="32"/>
          <w:szCs w:val="32"/>
        </w:rPr>
        <w:t>优质建设工程质量评价（市级优质建设工程）办法》征求意见表</w:t>
      </w:r>
    </w:p>
    <w:p w14:paraId="0DF5DE05">
      <w:pPr>
        <w:jc w:val="left"/>
        <w:rPr>
          <w:rFonts w:ascii="黑体" w:eastAsia="黑体"/>
          <w:szCs w:val="21"/>
        </w:rPr>
      </w:pPr>
      <w:r>
        <w:rPr>
          <w:rFonts w:hint="eastAsia" w:ascii="黑体" w:eastAsia="黑体"/>
          <w:sz w:val="28"/>
          <w:szCs w:val="28"/>
        </w:rPr>
        <w:t>单位名称</w:t>
      </w:r>
      <w:r>
        <w:rPr>
          <w:rFonts w:hint="eastAsia" w:ascii="黑体" w:eastAsia="黑体"/>
          <w:szCs w:val="21"/>
        </w:rPr>
        <w:t>：</w:t>
      </w:r>
    </w:p>
    <w:tbl>
      <w:tblPr>
        <w:tblStyle w:val="4"/>
        <w:tblW w:w="14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2783"/>
        <w:gridCol w:w="5746"/>
        <w:gridCol w:w="4707"/>
      </w:tblGrid>
      <w:tr w14:paraId="67C63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63D4C"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EEC30"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章/条</w:t>
            </w: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EFCBE"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意见内容</w:t>
            </w: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5F450"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修改建议</w:t>
            </w:r>
          </w:p>
        </w:tc>
      </w:tr>
      <w:tr w14:paraId="4F344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4B278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98C5D"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BDEBA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3C7D8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533F5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B4303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3ADAE"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118E5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AF44E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63BEE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8C7B1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96671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96692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A5C39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3761D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5B804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BE78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64127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6272D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242C1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7F940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10BA7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5E0AC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AC522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1E089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3508F">
            <w:pPr>
              <w:pStyle w:val="8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05DCE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D85FB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A41F7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46591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CA077">
            <w:pPr>
              <w:pStyle w:val="8"/>
              <w:spacing w:line="276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</w:t>
            </w: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239FE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731EC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A4193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03C02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B1CB6">
            <w:pPr>
              <w:pStyle w:val="8"/>
              <w:spacing w:line="276" w:lineRule="auto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</w:t>
            </w:r>
          </w:p>
        </w:tc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FDE36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5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9B27C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D4C5B"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7BE457B8">
      <w:pPr>
        <w:ind w:firstLine="420" w:firstLineChars="200"/>
      </w:pPr>
    </w:p>
    <w:p w14:paraId="547FDD5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此表可复制。</w:t>
      </w:r>
    </w:p>
    <w:p w14:paraId="349BE291"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各单位有</w:t>
      </w:r>
      <w:r>
        <w:rPr>
          <w:rFonts w:hint="eastAsia" w:ascii="仿宋_GB2312" w:hAnsi="仿宋_GB2312" w:eastAsia="仿宋_GB2312" w:cs="仿宋_GB2312"/>
          <w:sz w:val="32"/>
          <w:szCs w:val="32"/>
        </w:rPr>
        <w:t>修改意见或建议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的请填写此表（Word格式)，</w:t>
      </w:r>
      <w:r>
        <w:rPr>
          <w:rFonts w:hint="eastAsia" w:ascii="仿宋_GB2312" w:hAnsi="仿宋_GB2312" w:eastAsia="仿宋_GB2312" w:cs="仿宋_GB2312"/>
          <w:sz w:val="32"/>
          <w:szCs w:val="32"/>
        </w:rPr>
        <w:t>于2024年1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前发至</w:t>
      </w:r>
      <w:r>
        <w:rPr>
          <w:rFonts w:hint="eastAsia" w:ascii="仿宋_GB2312" w:hAnsi="仿宋_GB2312" w:eastAsia="仿宋_GB2312" w:cs="仿宋_GB2312"/>
          <w:sz w:val="32"/>
          <w:szCs w:val="32"/>
        </w:rPr>
        <w:t>邮箱: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7833899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@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czjzy.cn </w:t>
      </w:r>
      <w:bookmarkStart w:id="0" w:name="_GoBack"/>
      <w:bookmarkEnd w:id="0"/>
    </w:p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63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xMTlmZDY1NTg3NTRmMmYwNTQ4ZTljZGRiMmQzNDkifQ=="/>
  </w:docVars>
  <w:rsids>
    <w:rsidRoot w:val="0A912DF7"/>
    <w:rsid w:val="00004ABC"/>
    <w:rsid w:val="000633A1"/>
    <w:rsid w:val="00082798"/>
    <w:rsid w:val="00281DF6"/>
    <w:rsid w:val="002A07FE"/>
    <w:rsid w:val="00317251"/>
    <w:rsid w:val="00390035"/>
    <w:rsid w:val="00447812"/>
    <w:rsid w:val="006C716C"/>
    <w:rsid w:val="00795AC3"/>
    <w:rsid w:val="007C3F43"/>
    <w:rsid w:val="00B61F24"/>
    <w:rsid w:val="00BC6A2E"/>
    <w:rsid w:val="00D37DB3"/>
    <w:rsid w:val="00E72EB5"/>
    <w:rsid w:val="00EC1E61"/>
    <w:rsid w:val="00F23C11"/>
    <w:rsid w:val="00F47CC9"/>
    <w:rsid w:val="00F84DB3"/>
    <w:rsid w:val="0A912DF7"/>
    <w:rsid w:val="13776F45"/>
    <w:rsid w:val="1C5C0500"/>
    <w:rsid w:val="1DC007EA"/>
    <w:rsid w:val="259178F8"/>
    <w:rsid w:val="2CA3450B"/>
    <w:rsid w:val="370F7BBE"/>
    <w:rsid w:val="39BC7782"/>
    <w:rsid w:val="3A065BB4"/>
    <w:rsid w:val="3D9673F1"/>
    <w:rsid w:val="407C181D"/>
    <w:rsid w:val="436020B7"/>
    <w:rsid w:val="592C2EEC"/>
    <w:rsid w:val="61AB6FEB"/>
    <w:rsid w:val="65F0303E"/>
    <w:rsid w:val="682242AB"/>
    <w:rsid w:val="6D535020"/>
    <w:rsid w:val="72C52686"/>
    <w:rsid w:val="74B24748"/>
    <w:rsid w:val="763A3D7D"/>
    <w:rsid w:val="790747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58</Words>
  <Characters>58</Characters>
  <Lines>1</Lines>
  <Paragraphs>1</Paragraphs>
  <TotalTime>3</TotalTime>
  <ScaleCrop>false</ScaleCrop>
  <LinksUpToDate>false</LinksUpToDate>
  <CharactersWithSpaces>58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2024-11-11T01:46:00Z</dcterms:created>
  <dc:creator>秦康</dc:creator>
  <cp:lastModifiedBy>晨曦朝霞</cp:lastModifiedBy>
  <dcterms:modified xsi:type="dcterms:W3CDTF">2024-12-03T08:11:23Z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B0A5D53139A94241B8C8085A26B36322_13</vt:lpwstr>
  </property>
</Properties>
</file>